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E30" w:rsidRDefault="00043E30">
      <w:bookmarkStart w:id="0" w:name="_GoBack"/>
      <w:bookmarkEnd w:id="0"/>
    </w:p>
    <w:p w:rsidR="00043E30" w:rsidRDefault="00043E30"/>
    <w:p w:rsidR="00043E30" w:rsidRDefault="00043E30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BCCB3D" wp14:editId="6CCDB02F">
                <wp:simplePos x="0" y="0"/>
                <wp:positionH relativeFrom="column">
                  <wp:posOffset>327660</wp:posOffset>
                </wp:positionH>
                <wp:positionV relativeFrom="paragraph">
                  <wp:posOffset>3357880</wp:posOffset>
                </wp:positionV>
                <wp:extent cx="8747760" cy="7741920"/>
                <wp:effectExtent l="19050" t="0" r="15240" b="114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760" cy="7741920"/>
                          <a:chOff x="0" y="0"/>
                          <a:chExt cx="8747760" cy="774192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400050"/>
                            <a:ext cx="8747760" cy="73418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G:\Institute i3\Project Management\3. Open\TransforMED\5. Frail Elderly\1. Initiatives\endPJparalysis\4 July 2019 Campaign\Elderly man getting out of be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4" r="12254"/>
                          <a:stretch/>
                        </pic:blipFill>
                        <pic:spPr bwMode="auto">
                          <a:xfrm>
                            <a:off x="704850" y="933450"/>
                            <a:ext cx="7181850" cy="61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0"/>
                            <a:ext cx="7868284" cy="940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1D9" w:rsidRPr="004111D9" w:rsidRDefault="004111D9" w:rsidP="004111D9">
                              <w:pPr>
                                <w:tabs>
                                  <w:tab w:val="left" w:pos="482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70"/>
                                  <w:szCs w:val="70"/>
                                </w:rPr>
                              </w:pPr>
                              <w:r w:rsidRPr="004111D9">
                                <w:rPr>
                                  <w:rFonts w:ascii="Comic Sans MS" w:hAnsi="Comic Sans MS"/>
                                  <w:sz w:val="70"/>
                                  <w:szCs w:val="70"/>
                                </w:rPr>
                                <w:t>Encourage me to get up and dressed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25.8pt;margin-top:264.4pt;width:688.8pt;height:609.6pt;z-index:251659264" coordsize="87477,77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">
                <v:rect id="Rectangle 3" o:spid="_x0000_s1027" style="position:absolute;top:4000;width:87477;height:73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uHcQA&#10;AADaAAAADwAAAGRycy9kb3ducmV2LnhtbESPQWvCQBSE74X+h+UVvEjdVCGW1FVKURARUePB4yP7&#10;mg1m34bsNon/3i0Uehxm5htmsRpsLTpqfeVYwdskAUFcOF1xqeCSb17fQfiArLF2TAru5GG1fH5a&#10;YKZdzyfqzqEUEcI+QwUmhCaT0heGLPqJa4ij9+1aiyHKtpS6xT7CbS2nSZJKixXHBYMNfRkqbucf&#10;q2B8TdN+3h3v+4NtduubydeU50qNXobPDxCBhvAf/mtvtYIZ/F6JN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bh3EAAAA2gAAAA8AAAAAAAAAAAAAAAAAmAIAAGRycy9k&#10;b3ducmV2LnhtbFBLBQYAAAAABAAEAPUAAACJAwAAAAA=&#10;" filled="f" strokecolor="#099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7048;top:9334;width:71819;height:6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INO9AAAA2gAAAA8AAABkcnMvZG93bnJldi54bWxET0uLwjAQvi/4H8II3tbUBReppkWUBV28&#10;+DyPzdgWk0lponb/vREWPA0f33NmeWeNuFPra8cKRsMEBHHhdM2lgsP+53MCwgdkjcYxKfgjD3nW&#10;+5hhqt2Dt3TfhVLEEPYpKqhCaFIpfVGRRT90DXHkLq61GCJsS6lbfMRwa+RXknxLizXHhgobWlRU&#10;XHc3q6DeGtZ0PMvxxtL6d70w+rQ0Sg363XwKIlAX3uJ/90rH+fB65XVl9g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8Qg070AAADaAAAADwAAAAAAAAAAAAAAAACfAgAAZHJz&#10;L2Rvd25yZXYueG1sUEsFBgAAAAAEAAQA9wAAAIkDAAAAAA==&#10;">
                  <v:imagedata r:id="rId6" o:title="Elderly man getting out of bed" cropleft="6582f" cropright="803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381;width:78683;height:9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4111D9" w:rsidRPr="004111D9" w:rsidRDefault="004111D9" w:rsidP="004111D9">
                        <w:pPr>
                          <w:tabs>
                            <w:tab w:val="left" w:pos="4820"/>
                          </w:tabs>
                          <w:jc w:val="center"/>
                          <w:rPr>
                            <w:rFonts w:ascii="Comic Sans MS" w:hAnsi="Comic Sans MS"/>
                            <w:sz w:val="70"/>
                            <w:szCs w:val="70"/>
                          </w:rPr>
                        </w:pPr>
                        <w:r w:rsidRPr="004111D9">
                          <w:rPr>
                            <w:rFonts w:ascii="Comic Sans MS" w:hAnsi="Comic Sans MS"/>
                            <w:sz w:val="70"/>
                            <w:szCs w:val="70"/>
                          </w:rPr>
                          <w:t>Encourage me to get up and dressed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 wp14:anchorId="29ECF0CA" wp14:editId="01DE36A6">
            <wp:simplePos x="0" y="0"/>
            <wp:positionH relativeFrom="margin">
              <wp:posOffset>-548005</wp:posOffset>
            </wp:positionH>
            <wp:positionV relativeFrom="margin">
              <wp:posOffset>-569595</wp:posOffset>
            </wp:positionV>
            <wp:extent cx="10692000" cy="15120000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S WORD Get up Get Dressed Get Moving (Hinerangi Vaimoso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E30" w:rsidRDefault="00BC0A1B"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en-NZ"/>
        </w:rPr>
        <w:lastRenderedPageBreak/>
        <w:drawing>
          <wp:anchor distT="0" distB="0" distL="114300" distR="114300" simplePos="0" relativeHeight="251672576" behindDoc="0" locked="0" layoutInCell="1" allowOverlap="1" wp14:anchorId="302705BB" wp14:editId="64139173">
            <wp:simplePos x="0" y="0"/>
            <wp:positionH relativeFrom="column">
              <wp:posOffset>918210</wp:posOffset>
            </wp:positionH>
            <wp:positionV relativeFrom="paragraph">
              <wp:posOffset>5033010</wp:posOffset>
            </wp:positionV>
            <wp:extent cx="7620000" cy="6153150"/>
            <wp:effectExtent l="0" t="0" r="0" b="0"/>
            <wp:wrapNone/>
            <wp:docPr id="17" name="Picture 17" descr="G:\Institute i3\Project Management\3. Open\TransforMED\5. Frail Elderly\1. Initiatives\endPJparalysis\4 July 2019 Campaign\Elderly walking with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stitute i3\Project Management\3. Open\TransforMED\5. Frail Elderly\1. Initiatives\endPJparalysis\4 July 2019 Campaign\Elderly walking with fami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26"/>
                    <a:stretch/>
                  </pic:blipFill>
                  <pic:spPr bwMode="auto">
                    <a:xfrm>
                      <a:off x="0" y="0"/>
                      <a:ext cx="76200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5CAF0B" wp14:editId="57B404BF">
                <wp:simplePos x="0" y="0"/>
                <wp:positionH relativeFrom="column">
                  <wp:posOffset>289560</wp:posOffset>
                </wp:positionH>
                <wp:positionV relativeFrom="paragraph">
                  <wp:posOffset>3966210</wp:posOffset>
                </wp:positionV>
                <wp:extent cx="8747760" cy="7741920"/>
                <wp:effectExtent l="19050" t="0" r="15240" b="1143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760" cy="7741920"/>
                          <a:chOff x="0" y="0"/>
                          <a:chExt cx="8747760" cy="774192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400050"/>
                            <a:ext cx="8747760" cy="73418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0"/>
                            <a:ext cx="7181850" cy="940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E30" w:rsidRPr="004111D9" w:rsidRDefault="00043E30" w:rsidP="00043E30">
                              <w:pPr>
                                <w:tabs>
                                  <w:tab w:val="left" w:pos="482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70"/>
                                  <w:szCs w:val="70"/>
                                </w:rPr>
                              </w:pPr>
                              <w:r w:rsidRPr="004111D9">
                                <w:rPr>
                                  <w:rFonts w:ascii="Comic Sans MS" w:hAnsi="Comic Sans MS"/>
                                  <w:sz w:val="70"/>
                                  <w:szCs w:val="70"/>
                                </w:rPr>
                                <w:t xml:space="preserve">Encourage me </w:t>
                              </w:r>
                              <w:r w:rsidR="00416B4F">
                                <w:rPr>
                                  <w:rFonts w:ascii="Comic Sans MS" w:hAnsi="Comic Sans MS"/>
                                  <w:sz w:val="70"/>
                                  <w:szCs w:val="70"/>
                                </w:rPr>
                                <w:t>to walk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0" style="position:absolute;margin-left:22.8pt;margin-top:312.3pt;width:688.8pt;height:609.6pt;z-index:251667456" coordsize="87477,7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">
                <v:rect id="Rectangle 8" o:spid="_x0000_s1031" style="position:absolute;top:4000;width:87477;height:73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8bMEA&#10;AADaAAAADwAAAGRycy9kb3ducmV2LnhtbERPz2vCMBS+D/wfwhO8jJnOQyedqYg4EBljWg87Ppq3&#10;prR5KU1s639vDoMdP77fm+1kWzFQ72vHCl6XCQji0umaKwXX4uNlDcIHZI2tY1JwJw/bfPa0wUy7&#10;kc80XEIlYgj7DBWYELpMSl8asuiXriOO3K/rLYYI+0rqHscYblu5SpJUWqw5NhjsaG+obC43q+D5&#10;J03Ht+H7/vllu9OhMcWBikKpxXzavYMINIV/8Z/7qBXErfFKv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E/GzBAAAA2gAAAA8AAAAAAAAAAAAAAAAAmAIAAGRycy9kb3du&#10;cmV2LnhtbFBLBQYAAAAABAAEAPUAAACGAwAAAAA=&#10;" filled="f" strokecolor="#099" strokeweight="3pt"/>
                <v:shape id="_x0000_s1032" type="#_x0000_t202" style="position:absolute;left:8191;width:71819;height:9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043E30" w:rsidRPr="004111D9" w:rsidRDefault="00043E30" w:rsidP="00043E30">
                        <w:pPr>
                          <w:tabs>
                            <w:tab w:val="left" w:pos="4820"/>
                          </w:tabs>
                          <w:jc w:val="center"/>
                          <w:rPr>
                            <w:rFonts w:ascii="Comic Sans MS" w:hAnsi="Comic Sans MS"/>
                            <w:sz w:val="70"/>
                            <w:szCs w:val="70"/>
                          </w:rPr>
                        </w:pPr>
                        <w:r w:rsidRPr="004111D9">
                          <w:rPr>
                            <w:rFonts w:ascii="Comic Sans MS" w:hAnsi="Comic Sans MS"/>
                            <w:sz w:val="70"/>
                            <w:szCs w:val="70"/>
                          </w:rPr>
                          <w:t xml:space="preserve">Encourage me </w:t>
                        </w:r>
                        <w:r w:rsidR="00416B4F">
                          <w:rPr>
                            <w:rFonts w:ascii="Comic Sans MS" w:hAnsi="Comic Sans MS"/>
                            <w:sz w:val="70"/>
                            <w:szCs w:val="70"/>
                          </w:rPr>
                          <w:t>to walk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3E30"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6D21C628" wp14:editId="43BBDF8C">
            <wp:simplePos x="0" y="0"/>
            <wp:positionH relativeFrom="margin">
              <wp:posOffset>-776605</wp:posOffset>
            </wp:positionH>
            <wp:positionV relativeFrom="margin">
              <wp:posOffset>-721995</wp:posOffset>
            </wp:positionV>
            <wp:extent cx="10691495" cy="151199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S WORD Get up Get Dressed Get Moving (Hinerangi Vaimoso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30">
        <w:br w:type="page"/>
      </w:r>
    </w:p>
    <w:p w:rsidR="00043E30" w:rsidRDefault="00BC1878">
      <w:r>
        <w:rPr>
          <w:noProof/>
          <w:lang w:eastAsia="en-NZ"/>
        </w:rPr>
        <w:lastRenderedPageBreak/>
        <w:drawing>
          <wp:anchor distT="0" distB="0" distL="114300" distR="114300" simplePos="0" relativeHeight="251680768" behindDoc="1" locked="0" layoutInCell="1" allowOverlap="1" wp14:anchorId="7C787176" wp14:editId="33A5A930">
            <wp:simplePos x="0" y="0"/>
            <wp:positionH relativeFrom="margin">
              <wp:posOffset>-719455</wp:posOffset>
            </wp:positionH>
            <wp:positionV relativeFrom="margin">
              <wp:posOffset>-721995</wp:posOffset>
            </wp:positionV>
            <wp:extent cx="10691495" cy="151199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S WORD Get up Get Dressed Get Moving (Hinerangi Vaimoso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E30" w:rsidRDefault="00043E30"/>
    <w:p w:rsidR="00043E30" w:rsidRDefault="00043E30"/>
    <w:p w:rsidR="00043E30" w:rsidRDefault="00043E30"/>
    <w:p w:rsidR="00D0128C" w:rsidRDefault="007A0D43">
      <w:r>
        <w:rPr>
          <w:noProof/>
          <w:lang w:eastAsia="en-NZ"/>
        </w:rPr>
        <w:drawing>
          <wp:anchor distT="0" distB="0" distL="114300" distR="114300" simplePos="0" relativeHeight="251681792" behindDoc="0" locked="0" layoutInCell="1" allowOverlap="1" wp14:anchorId="6BD12A32" wp14:editId="524CB32E">
            <wp:simplePos x="0" y="0"/>
            <wp:positionH relativeFrom="column">
              <wp:posOffset>708660</wp:posOffset>
            </wp:positionH>
            <wp:positionV relativeFrom="paragraph">
              <wp:posOffset>4159250</wp:posOffset>
            </wp:positionV>
            <wp:extent cx="7981950" cy="5329967"/>
            <wp:effectExtent l="0" t="0" r="0" b="4445"/>
            <wp:wrapNone/>
            <wp:docPr id="11" name="Picture 11" descr="G:\Institute i3\Project Management\3. Open\TransforMED\5. Frail Elderly\1. Initiatives\endPJparalysis\Logos and Images\women-friends-157791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nstitute i3\Project Management\3. Open\TransforMED\5. Frail Elderly\1. Initiatives\endPJparalysis\Logos and Images\women-friends-1577910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3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E126D" wp14:editId="4EF5BF21">
                <wp:simplePos x="0" y="0"/>
                <wp:positionH relativeFrom="column">
                  <wp:posOffset>384810</wp:posOffset>
                </wp:positionH>
                <wp:positionV relativeFrom="paragraph">
                  <wp:posOffset>3016885</wp:posOffset>
                </wp:positionV>
                <wp:extent cx="8747760" cy="7341870"/>
                <wp:effectExtent l="19050" t="19050" r="1524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760" cy="73418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0.3pt;margin-top:237.55pt;width:688.8pt;height:578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" filled="f" strokecolor="#099" strokeweight="3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B24588" wp14:editId="06224581">
                <wp:simplePos x="0" y="0"/>
                <wp:positionH relativeFrom="column">
                  <wp:posOffset>822960</wp:posOffset>
                </wp:positionH>
                <wp:positionV relativeFrom="paragraph">
                  <wp:posOffset>2616835</wp:posOffset>
                </wp:positionV>
                <wp:extent cx="7868284" cy="94043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8284" cy="940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500" w:rsidRPr="004111D9" w:rsidRDefault="00127500" w:rsidP="00127500">
                            <w:pPr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ascii="Comic Sans MS" w:hAnsi="Comic Sans M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0"/>
                                <w:szCs w:val="70"/>
                              </w:rPr>
                              <w:t>Support me to stay independent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3" type="#_x0000_t202" style="position:absolute;margin-left:64.8pt;margin-top:206.05pt;width:619.55pt;height:7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" stroked="f">
                <v:textbox style="mso-fit-shape-to-text:t">
                  <w:txbxContent>
                    <w:p w:rsidR="00127500" w:rsidRPr="004111D9" w:rsidRDefault="00127500" w:rsidP="00127500">
                      <w:pPr>
                        <w:tabs>
                          <w:tab w:val="left" w:pos="4820"/>
                        </w:tabs>
                        <w:jc w:val="center"/>
                        <w:rPr>
                          <w:rFonts w:ascii="Comic Sans MS" w:hAnsi="Comic Sans MS"/>
                          <w:sz w:val="70"/>
                          <w:szCs w:val="70"/>
                        </w:rPr>
                      </w:pPr>
                      <w:r>
                        <w:rPr>
                          <w:rFonts w:ascii="Comic Sans MS" w:hAnsi="Comic Sans MS"/>
                          <w:sz w:val="70"/>
                          <w:szCs w:val="70"/>
                        </w:rPr>
                        <w:t>Support me to stay independent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128C" w:rsidSect="002E23F6">
      <w:pgSz w:w="16839" w:h="23814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39"/>
    <w:rsid w:val="00043E30"/>
    <w:rsid w:val="00127500"/>
    <w:rsid w:val="002E23F6"/>
    <w:rsid w:val="004111D9"/>
    <w:rsid w:val="00416B4F"/>
    <w:rsid w:val="00616F39"/>
    <w:rsid w:val="007A0D43"/>
    <w:rsid w:val="00BC0A1B"/>
    <w:rsid w:val="00BC1878"/>
    <w:rsid w:val="00BD02B5"/>
    <w:rsid w:val="00CE56DA"/>
    <w:rsid w:val="00D0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52E2416D.dotm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Smorenburg (WDHB)</dc:creator>
  <cp:lastModifiedBy>Renee Kong (WDHB)</cp:lastModifiedBy>
  <cp:revision>2</cp:revision>
  <dcterms:created xsi:type="dcterms:W3CDTF">2019-05-17T03:27:00Z</dcterms:created>
  <dcterms:modified xsi:type="dcterms:W3CDTF">2019-05-17T03:27:00Z</dcterms:modified>
</cp:coreProperties>
</file>